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4B2" w:rsidRDefault="00AB7D54" w:rsidP="00EB5393">
      <w:pPr>
        <w:spacing w:line="240" w:lineRule="auto"/>
      </w:pPr>
      <w:r>
        <w:rPr>
          <w:noProof/>
          <w:lang w:eastAsia="de-DE"/>
        </w:rPr>
        <w:drawing>
          <wp:inline distT="0" distB="0" distL="0" distR="0">
            <wp:extent cx="7208322" cy="7612083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" b="10876"/>
                    <a:stretch/>
                  </pic:blipFill>
                  <pic:spPr bwMode="auto">
                    <a:xfrm>
                      <a:off x="0" y="0"/>
                      <a:ext cx="7208175" cy="761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r w:rsidRPr="00CE75D8">
        <w:rPr>
          <w:rFonts w:ascii="Arial" w:hAnsi="Arial" w:cs="Arial"/>
          <w:b/>
          <w:sz w:val="76"/>
          <w:szCs w:val="76"/>
        </w:rPr>
        <w:t>Sa., XX. Dezember 20XX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r w:rsidRPr="00CE75D8">
        <w:rPr>
          <w:rFonts w:ascii="Arial" w:hAnsi="Arial" w:cs="Arial"/>
          <w:b/>
          <w:sz w:val="76"/>
          <w:szCs w:val="76"/>
        </w:rPr>
        <w:t>Mehrzweckhalle Musterort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64"/>
          <w:szCs w:val="64"/>
        </w:rPr>
      </w:pPr>
      <w:r w:rsidRPr="00CE75D8">
        <w:rPr>
          <w:rFonts w:ascii="Arial" w:hAnsi="Arial" w:cs="Arial"/>
          <w:sz w:val="64"/>
          <w:szCs w:val="64"/>
        </w:rPr>
        <w:t>Einlass 19 Uhr / Beginn 20 Uhr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Abendkasse XX €; VVK XX € - Vorverkaufsstellen XXXXXXXXXXXXXXXXXXX, XXXXXXXXXXXXXXXXXXX, XXXXXXXXXXXXXXXXX, XXXXXXXXXXXXXXXXX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Veranstalter: Mustervereine Musterort e.V.</w:t>
      </w:r>
    </w:p>
    <w:sectPr w:rsidR="00AB7D54" w:rsidRPr="00CE75D8" w:rsidSect="00CE75D8">
      <w:pgSz w:w="11907" w:h="16839" w:code="9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4"/>
    <w:rsid w:val="001021F4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74B05"/>
    <w:rsid w:val="00A33704"/>
    <w:rsid w:val="00A670EA"/>
    <w:rsid w:val="00A7784A"/>
    <w:rsid w:val="00AA190A"/>
    <w:rsid w:val="00AA29AB"/>
    <w:rsid w:val="00AB7D54"/>
    <w:rsid w:val="00B35A77"/>
    <w:rsid w:val="00B365C9"/>
    <w:rsid w:val="00C55376"/>
    <w:rsid w:val="00CE75D8"/>
    <w:rsid w:val="00EB5393"/>
    <w:rsid w:val="00EB7ABA"/>
    <w:rsid w:val="00EE6FB0"/>
    <w:rsid w:val="00EF6B0D"/>
    <w:rsid w:val="00F0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6F740-62EE-415A-A6C4-EFE894011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6AA9FB28.dotm</Template>
  <TotalTime>0</TotalTime>
  <Pages>1</Pages>
  <Words>34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2</cp:revision>
  <dcterms:created xsi:type="dcterms:W3CDTF">2019-02-04T08:37:00Z</dcterms:created>
  <dcterms:modified xsi:type="dcterms:W3CDTF">2019-02-04T08:37:00Z</dcterms:modified>
</cp:coreProperties>
</file>