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B2" w:rsidRDefault="00AB7D54" w:rsidP="00EB5393">
      <w:pPr>
        <w:spacing w:line="240" w:lineRule="auto"/>
      </w:pPr>
      <w:r>
        <w:rPr>
          <w:noProof/>
          <w:lang w:eastAsia="de-DE"/>
        </w:rPr>
        <w:drawing>
          <wp:inline distT="0" distB="0" distL="0" distR="0">
            <wp:extent cx="10325100" cy="10934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2"/>
                    <a:stretch/>
                  </pic:blipFill>
                  <pic:spPr bwMode="auto">
                    <a:xfrm>
                      <a:off x="0" y="0"/>
                      <a:ext cx="10328148" cy="1093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16"/>
          <w:szCs w:val="116"/>
        </w:rPr>
      </w:pPr>
      <w:r w:rsidRPr="00AB7D54">
        <w:rPr>
          <w:rFonts w:ascii="Arial" w:hAnsi="Arial" w:cs="Arial"/>
          <w:b/>
          <w:sz w:val="116"/>
          <w:szCs w:val="116"/>
        </w:rPr>
        <w:t>Sa., XX. Dezember 20XX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08"/>
          <w:szCs w:val="108"/>
        </w:rPr>
      </w:pPr>
      <w:r w:rsidRPr="00AB7D54">
        <w:rPr>
          <w:rFonts w:ascii="Arial" w:hAnsi="Arial" w:cs="Arial"/>
          <w:b/>
          <w:sz w:val="108"/>
          <w:szCs w:val="108"/>
        </w:rPr>
        <w:t>Mehrzweckhalle Musterort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88"/>
          <w:szCs w:val="88"/>
        </w:rPr>
      </w:pPr>
      <w:r w:rsidRPr="00AB7D54">
        <w:rPr>
          <w:rFonts w:ascii="Arial" w:hAnsi="Arial" w:cs="Arial"/>
          <w:sz w:val="88"/>
          <w:szCs w:val="88"/>
        </w:rPr>
        <w:t>Einlass 19 Uhr / Beginn 20 Uhr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Abendkasse XX €; VVK XX € - Vorverkaufsstellen XXXXXXXXXXXXXXXXXXXX, XXXXXXXXXXXXXXXXXXX, XXXXXX</w:t>
      </w:r>
      <w:r>
        <w:rPr>
          <w:rFonts w:ascii="Arial" w:hAnsi="Arial" w:cs="Arial"/>
          <w:sz w:val="36"/>
          <w:szCs w:val="36"/>
        </w:rPr>
        <w:t>XXXXXXXXXXX, XXXXXXXXXXXXXXXXX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Ver</w:t>
      </w:r>
      <w:r>
        <w:rPr>
          <w:rFonts w:ascii="Arial" w:hAnsi="Arial" w:cs="Arial"/>
          <w:sz w:val="36"/>
          <w:szCs w:val="36"/>
        </w:rPr>
        <w:t>a</w:t>
      </w:r>
      <w:r w:rsidRPr="00AB7D54">
        <w:rPr>
          <w:rFonts w:ascii="Arial" w:hAnsi="Arial" w:cs="Arial"/>
          <w:sz w:val="36"/>
          <w:szCs w:val="36"/>
        </w:rPr>
        <w:t>nstalter: Mustervereine Musterort e.V.</w:t>
      </w:r>
    </w:p>
    <w:sectPr w:rsidR="00AB7D54" w:rsidRPr="00AB7D54" w:rsidSect="00AB7D54">
      <w:pgSz w:w="16839" w:h="23814" w:code="8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670EA"/>
    <w:rsid w:val="00A7784A"/>
    <w:rsid w:val="00AA190A"/>
    <w:rsid w:val="00AA29AB"/>
    <w:rsid w:val="00AB7D54"/>
    <w:rsid w:val="00B35A77"/>
    <w:rsid w:val="00B365C9"/>
    <w:rsid w:val="00C55376"/>
    <w:rsid w:val="00EB5393"/>
    <w:rsid w:val="00EB7ABA"/>
    <w:rsid w:val="00EE6FB0"/>
    <w:rsid w:val="00EF6B0D"/>
    <w:rsid w:val="00F0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6CED0-D92D-48DB-AD56-71FE16FC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C3541072.dotm</Template>
  <TotalTime>0</TotalTime>
  <Pages>1</Pages>
  <Words>34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1</cp:revision>
  <dcterms:created xsi:type="dcterms:W3CDTF">2019-01-21T08:18:00Z</dcterms:created>
  <dcterms:modified xsi:type="dcterms:W3CDTF">2019-01-21T08:27:00Z</dcterms:modified>
</cp:coreProperties>
</file>